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0B2B" w:rsidRDefault="007A202C">
      <w:r>
        <w:rPr>
          <w:noProof/>
        </w:rPr>
        <w:drawing>
          <wp:inline distT="0" distB="0" distL="0" distR="0">
            <wp:extent cx="7626096" cy="9912096"/>
            <wp:effectExtent l="19050" t="0" r="0" b="0"/>
            <wp:docPr id="93" name="Picture 92" descr="2013 April-May-June_Pag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 April-May-June_Page_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096" cy="9912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26096" cy="9912096"/>
            <wp:effectExtent l="19050" t="0" r="0" b="0"/>
            <wp:docPr id="94" name="Picture 93" descr="2013 April-May-June_Pag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 April-May-June_Page_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096" cy="9912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26096" cy="9912096"/>
            <wp:effectExtent l="19050" t="0" r="0" b="0"/>
            <wp:docPr id="95" name="Picture 94" descr="2013 April-May-June_Page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 April-May-June_Page_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096" cy="9912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26096" cy="9912096"/>
            <wp:effectExtent l="19050" t="0" r="0" b="0"/>
            <wp:docPr id="96" name="Picture 95" descr="2013 April-May-June_Page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 April-May-June_Page_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096" cy="9912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10B2B" w:rsidSect="00611B4C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attachedTemplate r:id="rId1"/>
  <w:defaultTabStop w:val="720"/>
  <w:characterSpacingControl w:val="doNotCompress"/>
  <w:compat/>
  <w:rsids>
    <w:rsidRoot w:val="00531829"/>
    <w:rsid w:val="00014600"/>
    <w:rsid w:val="00014BC5"/>
    <w:rsid w:val="00027918"/>
    <w:rsid w:val="0004239F"/>
    <w:rsid w:val="000D272D"/>
    <w:rsid w:val="002E1205"/>
    <w:rsid w:val="002E63CD"/>
    <w:rsid w:val="00335CB5"/>
    <w:rsid w:val="003D76F0"/>
    <w:rsid w:val="004322D4"/>
    <w:rsid w:val="004F4971"/>
    <w:rsid w:val="00531829"/>
    <w:rsid w:val="00585480"/>
    <w:rsid w:val="00611B4C"/>
    <w:rsid w:val="0062049F"/>
    <w:rsid w:val="006317B0"/>
    <w:rsid w:val="00646909"/>
    <w:rsid w:val="006B7069"/>
    <w:rsid w:val="006C4099"/>
    <w:rsid w:val="007A202C"/>
    <w:rsid w:val="007F2025"/>
    <w:rsid w:val="008339E6"/>
    <w:rsid w:val="008370CE"/>
    <w:rsid w:val="00897F2D"/>
    <w:rsid w:val="008E1051"/>
    <w:rsid w:val="009A6E70"/>
    <w:rsid w:val="009E40A2"/>
    <w:rsid w:val="00A10B2B"/>
    <w:rsid w:val="00A52A52"/>
    <w:rsid w:val="00B302EF"/>
    <w:rsid w:val="00D16D4E"/>
    <w:rsid w:val="00D51659"/>
    <w:rsid w:val="00D616C3"/>
    <w:rsid w:val="00D83296"/>
    <w:rsid w:val="00D8658D"/>
    <w:rsid w:val="00E148D6"/>
    <w:rsid w:val="00E565E3"/>
    <w:rsid w:val="00F11CB8"/>
    <w:rsid w:val="00F174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0B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148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48D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uss\Documents\Uhl%20Pottery\Newsletters\Newsletters%20To%20Upload%20Word\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Template.dotx</Template>
  <TotalTime>2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Russ</dc:creator>
  <cp:lastModifiedBy>Russ</cp:lastModifiedBy>
  <cp:revision>3</cp:revision>
  <dcterms:created xsi:type="dcterms:W3CDTF">2017-11-24T15:57:00Z</dcterms:created>
  <dcterms:modified xsi:type="dcterms:W3CDTF">2017-11-24T15:58:00Z</dcterms:modified>
</cp:coreProperties>
</file>